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5D7156C3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2AB934DE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1E2E02A4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662806D2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289A9DCD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4EA49072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1A46507D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168A948B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601A4E81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24527598" wp14:editId="48EBF46E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5D651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S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465BC73A" w14:textId="77777777" w:rsidTr="00B77FC9">
        <w:trPr>
          <w:trHeight w:hRule="exact" w:val="1575"/>
          <w:jc w:val="center"/>
        </w:trPr>
        <w:tc>
          <w:tcPr>
            <w:tcW w:w="1196" w:type="dxa"/>
            <w:vAlign w:val="bottom"/>
          </w:tcPr>
          <w:p w14:paraId="28BBFFDA" w14:textId="029B9923" w:rsidR="007B74FB" w:rsidRDefault="005607D2">
            <w:r>
              <w:t>Rest day</w:t>
            </w:r>
          </w:p>
        </w:tc>
        <w:tc>
          <w:tcPr>
            <w:tcW w:w="345" w:type="dxa"/>
            <w:vAlign w:val="bottom"/>
          </w:tcPr>
          <w:p w14:paraId="4F530BF0" w14:textId="08B8E89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B7529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 w:rsidR="002B7529">
              <w:fldChar w:fldCharType="separate"/>
            </w:r>
            <w:r w:rsidR="002B7529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FDC370" w14:textId="77777777" w:rsidR="007B74FB" w:rsidRDefault="005607D2" w:rsidP="00B77FC9">
            <w:r w:rsidRPr="00B77FC9">
              <w:rPr>
                <w:b/>
              </w:rPr>
              <w:t>Run/walk 1 mile.</w:t>
            </w:r>
            <w:r>
              <w:t xml:space="preserve"> Don’t worry trying to run the whole thing.</w:t>
            </w:r>
          </w:p>
        </w:tc>
        <w:tc>
          <w:tcPr>
            <w:tcW w:w="346" w:type="dxa"/>
            <w:vAlign w:val="bottom"/>
          </w:tcPr>
          <w:p w14:paraId="053F83F2" w14:textId="0D06EF26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0B58FBC" w14:textId="77777777" w:rsidR="007B74FB" w:rsidRDefault="005607D2">
            <w:r>
              <w:t>Rest day or cross-train. Yoga is a good way to stretch sore muscles.</w:t>
            </w:r>
          </w:p>
        </w:tc>
        <w:tc>
          <w:tcPr>
            <w:tcW w:w="346" w:type="dxa"/>
            <w:vAlign w:val="bottom"/>
          </w:tcPr>
          <w:p w14:paraId="005821AD" w14:textId="303DBCB3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0109F6C" w14:textId="77777777" w:rsidR="007B74FB" w:rsidRDefault="005607D2">
            <w:r w:rsidRPr="00B77FC9">
              <w:rPr>
                <w:b/>
              </w:rPr>
              <w:t>Run/walk 1.5 miles.</w:t>
            </w:r>
            <w:r>
              <w:t xml:space="preserve"> Do 1 mile if Monday was really difficult.. </w:t>
            </w:r>
          </w:p>
        </w:tc>
        <w:tc>
          <w:tcPr>
            <w:tcW w:w="346" w:type="dxa"/>
            <w:vAlign w:val="bottom"/>
          </w:tcPr>
          <w:p w14:paraId="28C0C735" w14:textId="179DB89E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6A6FD5F" w14:textId="77777777" w:rsidR="007B74FB" w:rsidRDefault="005607D2">
            <w:r>
              <w:t>Rest day</w:t>
            </w:r>
          </w:p>
        </w:tc>
        <w:tc>
          <w:tcPr>
            <w:tcW w:w="346" w:type="dxa"/>
            <w:vAlign w:val="bottom"/>
          </w:tcPr>
          <w:p w14:paraId="4F52D311" w14:textId="508B9CE4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7781DCD" w14:textId="77777777" w:rsidR="007B74FB" w:rsidRPr="00B77FC9" w:rsidRDefault="005607D2">
            <w:pPr>
              <w:rPr>
                <w:b/>
              </w:rPr>
            </w:pPr>
            <w:r w:rsidRPr="00B77FC9">
              <w:rPr>
                <w:b/>
              </w:rPr>
              <w:t>Cross-train</w:t>
            </w:r>
          </w:p>
          <w:p w14:paraId="161C0729" w14:textId="77777777" w:rsidR="005607D2" w:rsidRDefault="005607D2">
            <w:r>
              <w:t>Weight training will help you become a strong runner.</w:t>
            </w:r>
          </w:p>
        </w:tc>
        <w:tc>
          <w:tcPr>
            <w:tcW w:w="346" w:type="dxa"/>
            <w:vAlign w:val="bottom"/>
          </w:tcPr>
          <w:p w14:paraId="4C4B6086" w14:textId="481F8DCA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2C2CA1A" w14:textId="77777777" w:rsidR="007B74FB" w:rsidRPr="00B77FC9" w:rsidRDefault="005607D2">
            <w:pPr>
              <w:rPr>
                <w:b/>
              </w:rPr>
            </w:pPr>
            <w:r w:rsidRPr="00B77FC9">
              <w:rPr>
                <w:b/>
              </w:rPr>
              <w:t>1.5 – 2 miles</w:t>
            </w:r>
          </w:p>
          <w:p w14:paraId="05CFFD9F" w14:textId="77777777" w:rsidR="005607D2" w:rsidRDefault="007575DD">
            <w:r>
              <w:t>(</w:t>
            </w:r>
            <w:r w:rsidR="005607D2">
              <w:t>Depending on Wed</w:t>
            </w:r>
            <w:r>
              <w:t>)</w:t>
            </w:r>
            <w:r w:rsidR="005607D2">
              <w:t xml:space="preserve">. Sat. is </w:t>
            </w:r>
            <w:r>
              <w:t xml:space="preserve">always </w:t>
            </w:r>
            <w:r w:rsidR="005607D2">
              <w:t xml:space="preserve">your long run day. </w:t>
            </w:r>
          </w:p>
        </w:tc>
        <w:tc>
          <w:tcPr>
            <w:tcW w:w="335" w:type="dxa"/>
            <w:vAlign w:val="bottom"/>
          </w:tcPr>
          <w:p w14:paraId="17417CC1" w14:textId="32F6CBF0" w:rsidR="007B74FB" w:rsidRDefault="007B74FB">
            <w:pPr>
              <w:pStyle w:val="Dates"/>
            </w:pPr>
          </w:p>
        </w:tc>
      </w:tr>
      <w:tr w:rsidR="007B74FB" w14:paraId="455B5E04" w14:textId="6D01BDBE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9F6E5D5" w14:textId="77777777" w:rsidR="007B74FB" w:rsidRDefault="005607D2">
            <w:r>
              <w:t>Rest day</w:t>
            </w:r>
          </w:p>
          <w:p w14:paraId="1FDBF1CD" w14:textId="77777777" w:rsidR="005607D2" w:rsidRDefault="005607D2"/>
        </w:tc>
        <w:tc>
          <w:tcPr>
            <w:tcW w:w="345" w:type="dxa"/>
            <w:vAlign w:val="bottom"/>
          </w:tcPr>
          <w:p w14:paraId="53D7FBA5" w14:textId="0F9C5E78" w:rsidR="007B74FB" w:rsidRDefault="00E640B0">
            <w:pPr>
              <w:pStyle w:val="Dates"/>
            </w:pPr>
            <w:r>
              <w:t>2</w:t>
            </w:r>
          </w:p>
        </w:tc>
        <w:tc>
          <w:tcPr>
            <w:tcW w:w="1199" w:type="dxa"/>
            <w:vAlign w:val="bottom"/>
          </w:tcPr>
          <w:p w14:paraId="1FDDCF4C" w14:textId="77777777" w:rsidR="007B74FB" w:rsidRPr="00B77FC9" w:rsidRDefault="005607D2">
            <w:pPr>
              <w:rPr>
                <w:b/>
              </w:rPr>
            </w:pPr>
            <w:r w:rsidRPr="00B77FC9">
              <w:rPr>
                <w:b/>
              </w:rPr>
              <w:t>1 mile</w:t>
            </w:r>
          </w:p>
          <w:p w14:paraId="1B664EBC" w14:textId="77777777" w:rsidR="005607D2" w:rsidRDefault="005607D2">
            <w:r>
              <w:t>Try to run the whole mile. No worries if you can’t, just try.</w:t>
            </w:r>
          </w:p>
        </w:tc>
        <w:tc>
          <w:tcPr>
            <w:tcW w:w="346" w:type="dxa"/>
            <w:vAlign w:val="bottom"/>
          </w:tcPr>
          <w:p w14:paraId="3EE737A5" w14:textId="537214C9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74E9B5E" w14:textId="77777777" w:rsidR="007B74FB" w:rsidRDefault="005607D2">
            <w:r>
              <w:t>Rest day</w:t>
            </w:r>
          </w:p>
          <w:p w14:paraId="2DAB4A9A" w14:textId="77777777" w:rsidR="005607D2" w:rsidRDefault="005607D2">
            <w:r>
              <w:t>Yoga, cycle, weight train.</w:t>
            </w:r>
          </w:p>
        </w:tc>
        <w:tc>
          <w:tcPr>
            <w:tcW w:w="346" w:type="dxa"/>
            <w:vAlign w:val="bottom"/>
          </w:tcPr>
          <w:p w14:paraId="1F59CD8A" w14:textId="24BC5F2D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32EE792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1.5 miles</w:t>
            </w:r>
          </w:p>
          <w:p w14:paraId="4976ADF8" w14:textId="77777777" w:rsidR="007575DD" w:rsidRDefault="007575DD">
            <w:r>
              <w:t>Easy pace</w:t>
            </w:r>
          </w:p>
        </w:tc>
        <w:tc>
          <w:tcPr>
            <w:tcW w:w="346" w:type="dxa"/>
            <w:vAlign w:val="bottom"/>
          </w:tcPr>
          <w:p w14:paraId="68FCEC71" w14:textId="699C11AB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A0793BA" w14:textId="77777777" w:rsidR="007B74FB" w:rsidRDefault="007575DD">
            <w:r>
              <w:t>Rest day</w:t>
            </w:r>
          </w:p>
        </w:tc>
        <w:tc>
          <w:tcPr>
            <w:tcW w:w="346" w:type="dxa"/>
            <w:vAlign w:val="bottom"/>
          </w:tcPr>
          <w:p w14:paraId="1FBB16E5" w14:textId="612B79C9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76A1E3D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Cross-train</w:t>
            </w:r>
          </w:p>
          <w:p w14:paraId="6D16FC33" w14:textId="77777777" w:rsidR="007575DD" w:rsidRDefault="007575DD">
            <w:r>
              <w:t>Hike with a friend.</w:t>
            </w:r>
          </w:p>
        </w:tc>
        <w:tc>
          <w:tcPr>
            <w:tcW w:w="346" w:type="dxa"/>
            <w:vAlign w:val="bottom"/>
          </w:tcPr>
          <w:p w14:paraId="25D61BE7" w14:textId="6481AABC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1F92BA3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2 miles</w:t>
            </w:r>
          </w:p>
          <w:p w14:paraId="6F0BC0F6" w14:textId="77777777" w:rsidR="007575DD" w:rsidRDefault="007575DD">
            <w:r>
              <w:t>Easy pace run/walk.</w:t>
            </w:r>
          </w:p>
        </w:tc>
        <w:tc>
          <w:tcPr>
            <w:tcW w:w="335" w:type="dxa"/>
            <w:vAlign w:val="bottom"/>
          </w:tcPr>
          <w:p w14:paraId="30F698C6" w14:textId="5D7FD9BE" w:rsidR="007B74FB" w:rsidRDefault="007B74FB">
            <w:pPr>
              <w:pStyle w:val="Dates"/>
            </w:pPr>
          </w:p>
        </w:tc>
      </w:tr>
      <w:tr w:rsidR="007B74FB" w14:paraId="01972FD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D3293F9" w14:textId="77777777" w:rsidR="007B74FB" w:rsidRDefault="007575DD">
            <w:r>
              <w:t>Rest day</w:t>
            </w:r>
          </w:p>
        </w:tc>
        <w:tc>
          <w:tcPr>
            <w:tcW w:w="345" w:type="dxa"/>
            <w:vAlign w:val="bottom"/>
          </w:tcPr>
          <w:p w14:paraId="78638D19" w14:textId="52B27BFC" w:rsidR="007B74FB" w:rsidRDefault="00E640B0">
            <w:pPr>
              <w:pStyle w:val="Dates"/>
            </w:pPr>
            <w:r>
              <w:t>3</w:t>
            </w:r>
          </w:p>
        </w:tc>
        <w:tc>
          <w:tcPr>
            <w:tcW w:w="1199" w:type="dxa"/>
            <w:vAlign w:val="bottom"/>
          </w:tcPr>
          <w:p w14:paraId="1E28E987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1.5 miles</w:t>
            </w:r>
          </w:p>
          <w:p w14:paraId="229393D2" w14:textId="77777777" w:rsidR="007575DD" w:rsidRDefault="007575DD">
            <w:r>
              <w:t>Alternate easy pace with sprints.</w:t>
            </w:r>
          </w:p>
        </w:tc>
        <w:tc>
          <w:tcPr>
            <w:tcW w:w="346" w:type="dxa"/>
            <w:vAlign w:val="bottom"/>
          </w:tcPr>
          <w:p w14:paraId="129AA679" w14:textId="08122236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1F138DD" w14:textId="77777777" w:rsidR="007B74FB" w:rsidRDefault="007575DD">
            <w:r>
              <w:t>Rest day</w:t>
            </w:r>
          </w:p>
          <w:p w14:paraId="2E1F4603" w14:textId="77777777" w:rsidR="007575DD" w:rsidRDefault="007575DD">
            <w:r>
              <w:t>Stretch</w:t>
            </w:r>
          </w:p>
        </w:tc>
        <w:tc>
          <w:tcPr>
            <w:tcW w:w="346" w:type="dxa"/>
            <w:vAlign w:val="bottom"/>
          </w:tcPr>
          <w:p w14:paraId="00CD9EC3" w14:textId="4536B88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B503EC2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1 mile</w:t>
            </w:r>
          </w:p>
          <w:p w14:paraId="008480DB" w14:textId="77777777" w:rsidR="007575DD" w:rsidRDefault="007575DD">
            <w:r>
              <w:t>Race pace.</w:t>
            </w:r>
          </w:p>
        </w:tc>
        <w:tc>
          <w:tcPr>
            <w:tcW w:w="346" w:type="dxa"/>
            <w:vAlign w:val="bottom"/>
          </w:tcPr>
          <w:p w14:paraId="7650119F" w14:textId="7B52B253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8C0E636" w14:textId="77777777" w:rsidR="007B74FB" w:rsidRDefault="007575DD">
            <w:r>
              <w:t>Rest day</w:t>
            </w:r>
          </w:p>
        </w:tc>
        <w:tc>
          <w:tcPr>
            <w:tcW w:w="346" w:type="dxa"/>
            <w:vAlign w:val="bottom"/>
          </w:tcPr>
          <w:p w14:paraId="1B4CAF1D" w14:textId="68AF4639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7E6AAFF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Cross-train</w:t>
            </w:r>
          </w:p>
        </w:tc>
        <w:tc>
          <w:tcPr>
            <w:tcW w:w="346" w:type="dxa"/>
            <w:vAlign w:val="bottom"/>
          </w:tcPr>
          <w:p w14:paraId="173AF313" w14:textId="03D83074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2B7529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B8BCBBC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2 miles</w:t>
            </w:r>
          </w:p>
          <w:p w14:paraId="4D13CF1A" w14:textId="77777777" w:rsidR="007575DD" w:rsidRDefault="007575DD">
            <w:r>
              <w:t>Run at an easy pace the whole 2 miles.</w:t>
            </w:r>
          </w:p>
        </w:tc>
        <w:tc>
          <w:tcPr>
            <w:tcW w:w="335" w:type="dxa"/>
            <w:vAlign w:val="bottom"/>
          </w:tcPr>
          <w:p w14:paraId="0BFCF031" w14:textId="4D74B33E" w:rsidR="007B74FB" w:rsidRDefault="007B74FB">
            <w:pPr>
              <w:pStyle w:val="Dates"/>
            </w:pPr>
          </w:p>
        </w:tc>
      </w:tr>
      <w:tr w:rsidR="007B74FB" w14:paraId="380471E0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0121841" w14:textId="77777777" w:rsidR="007B74FB" w:rsidRDefault="007575DD">
            <w:r>
              <w:t>Rest day</w:t>
            </w:r>
          </w:p>
        </w:tc>
        <w:tc>
          <w:tcPr>
            <w:tcW w:w="345" w:type="dxa"/>
            <w:vAlign w:val="bottom"/>
          </w:tcPr>
          <w:p w14:paraId="71393959" w14:textId="3FE80921" w:rsidR="007B74FB" w:rsidRDefault="00E640B0">
            <w:pPr>
              <w:pStyle w:val="Dates"/>
            </w:pPr>
            <w:r>
              <w:t>4</w:t>
            </w:r>
          </w:p>
        </w:tc>
        <w:tc>
          <w:tcPr>
            <w:tcW w:w="1199" w:type="dxa"/>
            <w:vAlign w:val="bottom"/>
          </w:tcPr>
          <w:p w14:paraId="3B59F877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1.5 miles</w:t>
            </w:r>
          </w:p>
          <w:p w14:paraId="059DC979" w14:textId="77777777" w:rsidR="007575DD" w:rsidRDefault="007575DD">
            <w:r>
              <w:t>Hill repeats.</w:t>
            </w:r>
          </w:p>
        </w:tc>
        <w:tc>
          <w:tcPr>
            <w:tcW w:w="346" w:type="dxa"/>
            <w:vAlign w:val="bottom"/>
          </w:tcPr>
          <w:p w14:paraId="1146CB13" w14:textId="19785F8B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3E96082" w14:textId="77777777" w:rsidR="007B74FB" w:rsidRDefault="007575DD">
            <w:r>
              <w:t>Rest day</w:t>
            </w:r>
          </w:p>
          <w:p w14:paraId="0B283572" w14:textId="77777777" w:rsidR="007575DD" w:rsidRDefault="007575DD">
            <w:r>
              <w:t>Stretch/yoga</w:t>
            </w:r>
          </w:p>
        </w:tc>
        <w:tc>
          <w:tcPr>
            <w:tcW w:w="346" w:type="dxa"/>
            <w:vAlign w:val="bottom"/>
          </w:tcPr>
          <w:p w14:paraId="2096FE34" w14:textId="4D801B42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BA2D5AC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 xml:space="preserve">1.5 miles </w:t>
            </w:r>
          </w:p>
          <w:p w14:paraId="10EC1DF3" w14:textId="77777777" w:rsidR="007575DD" w:rsidRDefault="007575DD">
            <w:r>
              <w:t>Easy pace.</w:t>
            </w:r>
          </w:p>
        </w:tc>
        <w:tc>
          <w:tcPr>
            <w:tcW w:w="346" w:type="dxa"/>
            <w:vAlign w:val="bottom"/>
          </w:tcPr>
          <w:p w14:paraId="4D45AD6C" w14:textId="6DF1104F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51AE047" w14:textId="77777777" w:rsidR="007B74FB" w:rsidRDefault="007575DD">
            <w:r>
              <w:t>Rest day</w:t>
            </w:r>
          </w:p>
        </w:tc>
        <w:tc>
          <w:tcPr>
            <w:tcW w:w="346" w:type="dxa"/>
            <w:vAlign w:val="bottom"/>
          </w:tcPr>
          <w:p w14:paraId="731AC7AD" w14:textId="7562CDB1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56B276A" w14:textId="77777777" w:rsidR="007B74FB" w:rsidRPr="00B77FC9" w:rsidRDefault="007575DD">
            <w:pPr>
              <w:rPr>
                <w:b/>
              </w:rPr>
            </w:pPr>
            <w:r w:rsidRPr="00B77FC9">
              <w:rPr>
                <w:b/>
              </w:rPr>
              <w:t>Cross-train</w:t>
            </w:r>
          </w:p>
          <w:p w14:paraId="5AD3F92E" w14:textId="77777777" w:rsidR="007575DD" w:rsidRDefault="007575DD">
            <w:r>
              <w:t>Hike/cycle/</w:t>
            </w:r>
            <w:proofErr w:type="spellStart"/>
            <w:r>
              <w:t>wt</w:t>
            </w:r>
            <w:proofErr w:type="spellEnd"/>
            <w:r>
              <w:t xml:space="preserve"> train.</w:t>
            </w:r>
          </w:p>
        </w:tc>
        <w:tc>
          <w:tcPr>
            <w:tcW w:w="346" w:type="dxa"/>
            <w:vAlign w:val="bottom"/>
          </w:tcPr>
          <w:p w14:paraId="110B343A" w14:textId="5F317DF4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5DF58BA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2.5 miles</w:t>
            </w:r>
          </w:p>
          <w:p w14:paraId="145BD89A" w14:textId="77777777" w:rsidR="00633D77" w:rsidRDefault="00633D77">
            <w:r>
              <w:t>Easy pace.</w:t>
            </w:r>
          </w:p>
        </w:tc>
        <w:tc>
          <w:tcPr>
            <w:tcW w:w="335" w:type="dxa"/>
            <w:vAlign w:val="bottom"/>
          </w:tcPr>
          <w:p w14:paraId="22913755" w14:textId="649AC21E" w:rsidR="007B74FB" w:rsidRDefault="007B74FB">
            <w:pPr>
              <w:pStyle w:val="Dates"/>
            </w:pPr>
          </w:p>
        </w:tc>
      </w:tr>
      <w:tr w:rsidR="007B74FB" w14:paraId="3A09C21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D91687B" w14:textId="77777777" w:rsidR="007B74FB" w:rsidRDefault="00633D77">
            <w:r>
              <w:t>Rest day</w:t>
            </w:r>
          </w:p>
        </w:tc>
        <w:tc>
          <w:tcPr>
            <w:tcW w:w="345" w:type="dxa"/>
            <w:vAlign w:val="bottom"/>
          </w:tcPr>
          <w:p w14:paraId="6E6202CF" w14:textId="215759A6" w:rsidR="007B74FB" w:rsidRDefault="00E640B0">
            <w:pPr>
              <w:pStyle w:val="Dates"/>
            </w:pPr>
            <w:r>
              <w:t>5</w:t>
            </w:r>
          </w:p>
        </w:tc>
        <w:tc>
          <w:tcPr>
            <w:tcW w:w="1199" w:type="dxa"/>
            <w:vAlign w:val="bottom"/>
          </w:tcPr>
          <w:p w14:paraId="4112AE05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2 miles</w:t>
            </w:r>
          </w:p>
          <w:p w14:paraId="04AAC22C" w14:textId="77777777" w:rsidR="00633D77" w:rsidRDefault="00633D77">
            <w:r>
              <w:t>Alternate easy pace with sprints.</w:t>
            </w:r>
          </w:p>
        </w:tc>
        <w:tc>
          <w:tcPr>
            <w:tcW w:w="346" w:type="dxa"/>
            <w:vAlign w:val="bottom"/>
          </w:tcPr>
          <w:p w14:paraId="25E7C8FC" w14:textId="3143A1D9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8162B76" w14:textId="77777777" w:rsidR="007B74FB" w:rsidRDefault="00633D77">
            <w:r>
              <w:t>Rest day</w:t>
            </w:r>
          </w:p>
          <w:p w14:paraId="158E2563" w14:textId="77777777" w:rsidR="00633D77" w:rsidRDefault="00633D77">
            <w:r>
              <w:t>Stretch</w:t>
            </w:r>
          </w:p>
        </w:tc>
        <w:tc>
          <w:tcPr>
            <w:tcW w:w="346" w:type="dxa"/>
            <w:vAlign w:val="bottom"/>
          </w:tcPr>
          <w:p w14:paraId="093D0070" w14:textId="0AA4C100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4468861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1.5 miles</w:t>
            </w:r>
          </w:p>
          <w:p w14:paraId="20EAB3DA" w14:textId="77777777" w:rsidR="00633D77" w:rsidRDefault="00633D77">
            <w:r>
              <w:t>Race pace.</w:t>
            </w:r>
          </w:p>
        </w:tc>
        <w:tc>
          <w:tcPr>
            <w:tcW w:w="346" w:type="dxa"/>
            <w:vAlign w:val="bottom"/>
          </w:tcPr>
          <w:p w14:paraId="67027807" w14:textId="6941D18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2B752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5607D2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607D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5607D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C38978" w14:textId="77777777" w:rsidR="007B74FB" w:rsidRDefault="00633D77">
            <w:r>
              <w:t>Rest day</w:t>
            </w:r>
          </w:p>
        </w:tc>
        <w:tc>
          <w:tcPr>
            <w:tcW w:w="346" w:type="dxa"/>
            <w:vAlign w:val="bottom"/>
          </w:tcPr>
          <w:p w14:paraId="3C7DB422" w14:textId="1CEFD9E8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2B752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5607D2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607D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5607D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607D2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7459A3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Cross-train</w:t>
            </w:r>
          </w:p>
        </w:tc>
        <w:tc>
          <w:tcPr>
            <w:tcW w:w="346" w:type="dxa"/>
            <w:vAlign w:val="bottom"/>
          </w:tcPr>
          <w:p w14:paraId="339FA186" w14:textId="07BCEB0B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2B752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5607D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607D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5607D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607D2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E046D52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2.5 miles</w:t>
            </w:r>
          </w:p>
          <w:p w14:paraId="5AE29BE2" w14:textId="77777777" w:rsidR="00633D77" w:rsidRDefault="00633D77">
            <w:r>
              <w:t>Long run should always be easy pace.</w:t>
            </w:r>
          </w:p>
        </w:tc>
        <w:tc>
          <w:tcPr>
            <w:tcW w:w="335" w:type="dxa"/>
            <w:vAlign w:val="bottom"/>
          </w:tcPr>
          <w:p w14:paraId="428316AD" w14:textId="181FF43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2B752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5607D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5607D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5607D2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607D2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7B74FB" w14:paraId="10034743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366CA23" w14:textId="77777777" w:rsidR="007B74FB" w:rsidRDefault="00633D77">
            <w:r>
              <w:t>Rest day</w:t>
            </w:r>
          </w:p>
        </w:tc>
        <w:tc>
          <w:tcPr>
            <w:tcW w:w="345" w:type="dxa"/>
            <w:vAlign w:val="bottom"/>
          </w:tcPr>
          <w:p w14:paraId="396570E4" w14:textId="7A3EB138" w:rsidR="007B74FB" w:rsidRDefault="00E640B0">
            <w:pPr>
              <w:pStyle w:val="Dates"/>
            </w:pPr>
            <w:r>
              <w:t>6</w:t>
            </w:r>
            <w:r w:rsidR="000C7341">
              <w:fldChar w:fldCharType="begin"/>
            </w:r>
            <w:r w:rsidR="000C7341">
              <w:instrText xml:space="preserve">IF </w:instrText>
            </w:r>
            <w:r w:rsidR="000C7341">
              <w:fldChar w:fldCharType="begin"/>
            </w:r>
            <w:r w:rsidR="000C7341">
              <w:instrText xml:space="preserve"> =N5</w:instrText>
            </w:r>
            <w:r w:rsidR="000C7341">
              <w:fldChar w:fldCharType="separate"/>
            </w:r>
            <w:r w:rsidR="002B7529">
              <w:rPr>
                <w:noProof/>
              </w:rPr>
              <w:instrText>0</w:instrText>
            </w:r>
            <w:r w:rsidR="000C7341">
              <w:fldChar w:fldCharType="end"/>
            </w:r>
            <w:r w:rsidR="000C7341">
              <w:instrText xml:space="preserve"> = 0,"" </w:instrText>
            </w:r>
            <w:r w:rsidR="000C7341">
              <w:fldChar w:fldCharType="begin"/>
            </w:r>
            <w:r w:rsidR="000C7341">
              <w:instrText xml:space="preserve"> IF </w:instrText>
            </w:r>
            <w:r w:rsidR="000C7341">
              <w:fldChar w:fldCharType="begin"/>
            </w:r>
            <w:r w:rsidR="000C7341">
              <w:instrText xml:space="preserve"> =N5 </w:instrText>
            </w:r>
            <w:r w:rsidR="000C7341">
              <w:fldChar w:fldCharType="separate"/>
            </w:r>
            <w:r w:rsidR="005607D2">
              <w:rPr>
                <w:noProof/>
              </w:rPr>
              <w:instrText>31</w:instrText>
            </w:r>
            <w:r w:rsidR="000C7341">
              <w:fldChar w:fldCharType="end"/>
            </w:r>
            <w:r w:rsidR="000C7341">
              <w:instrText xml:space="preserve">  &lt; </w:instrText>
            </w:r>
            <w:r w:rsidR="000C7341">
              <w:fldChar w:fldCharType="begin"/>
            </w:r>
            <w:r w:rsidR="000C7341">
              <w:instrText xml:space="preserve"> DocVariable MonthEnd \@ d </w:instrText>
            </w:r>
            <w:r w:rsidR="000C7341">
              <w:fldChar w:fldCharType="separate"/>
            </w:r>
            <w:r w:rsidR="005607D2">
              <w:instrText>31</w:instrText>
            </w:r>
            <w:r w:rsidR="000C7341">
              <w:fldChar w:fldCharType="end"/>
            </w:r>
            <w:r w:rsidR="000C7341">
              <w:instrText xml:space="preserve">  </w:instrText>
            </w:r>
            <w:r w:rsidR="000C7341">
              <w:fldChar w:fldCharType="begin"/>
            </w:r>
            <w:r w:rsidR="000C7341">
              <w:instrText xml:space="preserve"> =N5+1 </w:instrText>
            </w:r>
            <w:r w:rsidR="000C7341">
              <w:fldChar w:fldCharType="separate"/>
            </w:r>
            <w:r w:rsidR="000C7341">
              <w:rPr>
                <w:noProof/>
              </w:rPr>
              <w:instrText>31</w:instrText>
            </w:r>
            <w:r w:rsidR="000C7341">
              <w:fldChar w:fldCharType="end"/>
            </w:r>
            <w:r w:rsidR="000C7341">
              <w:instrText xml:space="preserve"> "" </w:instrText>
            </w:r>
            <w:r w:rsidR="000C7341">
              <w:fldChar w:fldCharType="end"/>
            </w:r>
            <w:r w:rsidR="000C7341">
              <w:fldChar w:fldCharType="end"/>
            </w:r>
          </w:p>
        </w:tc>
        <w:tc>
          <w:tcPr>
            <w:tcW w:w="1199" w:type="dxa"/>
            <w:vAlign w:val="bottom"/>
          </w:tcPr>
          <w:p w14:paraId="03A89BF2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2 miles</w:t>
            </w:r>
          </w:p>
          <w:p w14:paraId="76734078" w14:textId="77777777" w:rsidR="00633D77" w:rsidRDefault="00633D77">
            <w:r>
              <w:t>Slower than race pace but not easy pace.</w:t>
            </w:r>
          </w:p>
        </w:tc>
        <w:tc>
          <w:tcPr>
            <w:tcW w:w="346" w:type="dxa"/>
            <w:vAlign w:val="bottom"/>
          </w:tcPr>
          <w:p w14:paraId="3E7D2638" w14:textId="09304566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2B7529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2B7529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B752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B7529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B7529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2B7529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22FF81A" w14:textId="77777777" w:rsidR="007B74FB" w:rsidRDefault="00633D77">
            <w:r>
              <w:t>Rest day</w:t>
            </w:r>
          </w:p>
          <w:p w14:paraId="654DDB67" w14:textId="77777777" w:rsidR="00633D77" w:rsidRDefault="00633D77">
            <w:r>
              <w:t>Stretch</w:t>
            </w:r>
          </w:p>
        </w:tc>
        <w:tc>
          <w:tcPr>
            <w:tcW w:w="346" w:type="dxa"/>
            <w:vAlign w:val="bottom"/>
          </w:tcPr>
          <w:p w14:paraId="76E6F613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57B3A2E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1.5 miles</w:t>
            </w:r>
          </w:p>
          <w:p w14:paraId="3373B32E" w14:textId="77777777" w:rsidR="00633D77" w:rsidRDefault="00633D77">
            <w:r>
              <w:t>Choose your pace.</w:t>
            </w:r>
          </w:p>
        </w:tc>
        <w:tc>
          <w:tcPr>
            <w:tcW w:w="346" w:type="dxa"/>
            <w:vAlign w:val="bottom"/>
          </w:tcPr>
          <w:p w14:paraId="78ADB596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B1C3F71" w14:textId="77777777" w:rsidR="007B74FB" w:rsidRDefault="00633D77">
            <w:r>
              <w:t>Rest day</w:t>
            </w:r>
          </w:p>
        </w:tc>
        <w:tc>
          <w:tcPr>
            <w:tcW w:w="346" w:type="dxa"/>
            <w:vAlign w:val="bottom"/>
          </w:tcPr>
          <w:p w14:paraId="45BAA6F2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4A3640A" w14:textId="77777777" w:rsidR="007B74FB" w:rsidRPr="00B77FC9" w:rsidRDefault="00633D77">
            <w:pPr>
              <w:rPr>
                <w:b/>
              </w:rPr>
            </w:pPr>
            <w:r w:rsidRPr="00B77FC9">
              <w:rPr>
                <w:b/>
              </w:rPr>
              <w:t>Cross-train</w:t>
            </w:r>
          </w:p>
        </w:tc>
        <w:tc>
          <w:tcPr>
            <w:tcW w:w="346" w:type="dxa"/>
            <w:vAlign w:val="bottom"/>
          </w:tcPr>
          <w:p w14:paraId="2B418A1B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7E451F2" w14:textId="77777777" w:rsidR="00E640B0" w:rsidRPr="00B77FC9" w:rsidRDefault="00E640B0">
            <w:pPr>
              <w:rPr>
                <w:b/>
              </w:rPr>
            </w:pPr>
            <w:r w:rsidRPr="00B77FC9">
              <w:rPr>
                <w:b/>
              </w:rPr>
              <w:t>3 miles</w:t>
            </w:r>
          </w:p>
          <w:p w14:paraId="0C5C09AD" w14:textId="1CEE4D1A" w:rsidR="007B74FB" w:rsidRDefault="00E640B0">
            <w:r>
              <w:t>You can do it!</w:t>
            </w:r>
          </w:p>
        </w:tc>
        <w:tc>
          <w:tcPr>
            <w:tcW w:w="335" w:type="dxa"/>
            <w:vAlign w:val="bottom"/>
          </w:tcPr>
          <w:p w14:paraId="41EBD97C" w14:textId="77777777" w:rsidR="007B74FB" w:rsidRDefault="007B74FB">
            <w:pPr>
              <w:pStyle w:val="Dates"/>
            </w:pPr>
          </w:p>
        </w:tc>
      </w:tr>
    </w:tbl>
    <w:p w14:paraId="56905BA8" w14:textId="5102A1B0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0B79D181" w14:textId="77777777">
        <w:trPr>
          <w:trHeight w:hRule="exact" w:val="4464"/>
          <w:jc w:val="center"/>
        </w:trPr>
        <w:tc>
          <w:tcPr>
            <w:tcW w:w="5760" w:type="dxa"/>
          </w:tcPr>
          <w:p w14:paraId="1213A956" w14:textId="1EDB80E8" w:rsidR="007B74FB" w:rsidRDefault="00B77FC9">
            <w:pPr>
              <w:pStyle w:val="Month"/>
            </w:pPr>
            <w:r>
              <w:t>6 wks to 5k</w:t>
            </w:r>
          </w:p>
          <w:p w14:paraId="1753F5A7" w14:textId="232A1BFB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2B7529">
              <w:t>2017</w:t>
            </w:r>
            <w:r>
              <w:fldChar w:fldCharType="end"/>
            </w:r>
          </w:p>
          <w:p w14:paraId="70103A54" w14:textId="77777777" w:rsidR="007B74FB" w:rsidRDefault="007B74FB"/>
        </w:tc>
        <w:tc>
          <w:tcPr>
            <w:tcW w:w="629" w:type="dxa"/>
          </w:tcPr>
          <w:p w14:paraId="399AA413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C95349B" w14:textId="77777777" w:rsidR="007B74FB" w:rsidRDefault="000C7341">
            <w:pPr>
              <w:pStyle w:val="Heading1"/>
            </w:pPr>
            <w:r>
              <w:t>Notes:</w:t>
            </w:r>
          </w:p>
          <w:p w14:paraId="2F232668" w14:textId="1B143506" w:rsidR="007B74FB" w:rsidRDefault="00E640B0">
            <w:pPr>
              <w:pStyle w:val="Notes"/>
            </w:pPr>
            <w:r>
              <w:t>This training plan is not written in stone. It is okay to adjust according to your personal schedule.</w:t>
            </w:r>
          </w:p>
          <w:p w14:paraId="194BC964" w14:textId="3B26B468" w:rsidR="00E640B0" w:rsidRDefault="00E640B0">
            <w:pPr>
              <w:pStyle w:val="Notes"/>
            </w:pPr>
            <w:r>
              <w:t>**Every week should include a long run.**</w:t>
            </w:r>
          </w:p>
        </w:tc>
      </w:tr>
    </w:tbl>
    <w:p w14:paraId="287F7C20" w14:textId="07AB0F20" w:rsidR="00677D86" w:rsidRDefault="00677D86">
      <w:bookmarkStart w:id="0" w:name="_GoBack"/>
      <w:bookmarkEnd w:id="0"/>
    </w:p>
    <w:p w14:paraId="2AE7DAB8" w14:textId="77777777" w:rsidR="00677D86" w:rsidRDefault="00677D86" w:rsidP="00677D86">
      <w:pPr>
        <w:pStyle w:val="NoSpacing"/>
      </w:pPr>
    </w:p>
    <w:p w14:paraId="34E0913C" w14:textId="77777777" w:rsidR="00E640B0" w:rsidRDefault="00E640B0" w:rsidP="00677D86">
      <w:pPr>
        <w:pStyle w:val="NoSpacing"/>
      </w:pPr>
    </w:p>
    <w:sectPr w:rsidR="00E640B0" w:rsidSect="006118DD">
      <w:headerReference w:type="default" r:id="rId10"/>
      <w:footerReference w:type="default" r:id="rId11"/>
      <w:pgSz w:w="12240" w:h="15840"/>
      <w:pgMar w:top="720" w:right="720" w:bottom="720" w:left="720" w:header="432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C73CC" w14:textId="77777777" w:rsidR="00FE78D6" w:rsidRDefault="00FE78D6">
      <w:pPr>
        <w:spacing w:after="0"/>
      </w:pPr>
      <w:r>
        <w:separator/>
      </w:r>
    </w:p>
  </w:endnote>
  <w:endnote w:type="continuationSeparator" w:id="0">
    <w:p w14:paraId="54507C99" w14:textId="77777777" w:rsidR="00FE78D6" w:rsidRDefault="00FE78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7F070" w14:textId="77777777" w:rsidR="005607D2" w:rsidRDefault="005607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2AA1FDC2" wp14:editId="2390BE77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1E0E1B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02E7ABEF" wp14:editId="0CBB94FE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44B251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134F8B5A" wp14:editId="6DA1B335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4C2D58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6F64D9B2" wp14:editId="0B00776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7FAE00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2BF08581" wp14:editId="453E615B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60249D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0529C271" wp14:editId="2E152F7C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F58E445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7DCB77FE" wp14:editId="01C74436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995CB7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549085B0" wp14:editId="47658203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70B62A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1C398C1A" wp14:editId="66C08135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C50EA3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0229BE33" wp14:editId="16726C3E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76A526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3EAF4577" wp14:editId="6508C6E3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C0F735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CC2D872" wp14:editId="79F6490E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21E616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85D8E66" wp14:editId="382CEA0C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90DA31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E1BA61A" wp14:editId="75C001D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D097A4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212AEFA" wp14:editId="01CF96FF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D6E309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3E076E0" wp14:editId="253D38BC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9265D3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8B6481C" wp14:editId="43F91C69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D01941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6C3B180" wp14:editId="5C7D4EAB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BA5159E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4E3FE7C9" wp14:editId="04ABF8EB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EEE117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5478FC41" wp14:editId="40721BE3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74A2F7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4A497DF" wp14:editId="69633FFE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B48678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1F9AE863" wp14:editId="14D1F423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CBA3D8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558F91D8" wp14:editId="7FDAEEF8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81FF57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0D0EA8B1" wp14:editId="066A46E0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05C4D33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362DB82C" wp14:editId="12FF3DB0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C23181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64EE4A46" wp14:editId="24A44842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FFCBD3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4D74C3DF" wp14:editId="138B2F2F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5DCEE8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5D9DEA80" wp14:editId="0E3A14D5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1FB620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653DEB2B" wp14:editId="1373CEE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B5C087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5CD443AF" wp14:editId="56358862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883251D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5EBE0273" wp14:editId="3A70D05E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EF889E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14F670C8" wp14:editId="4D5158D6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FC46C2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44C9DBB7" wp14:editId="0EFECA62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42162D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R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5FA6CF57" wp14:editId="1D6D3039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D51EFB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Qx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15E61" w14:textId="77777777" w:rsidR="00FE78D6" w:rsidRDefault="00FE78D6">
      <w:pPr>
        <w:spacing w:after="0"/>
      </w:pPr>
      <w:r>
        <w:separator/>
      </w:r>
    </w:p>
  </w:footnote>
  <w:footnote w:type="continuationSeparator" w:id="0">
    <w:p w14:paraId="1C5020B1" w14:textId="77777777" w:rsidR="00FE78D6" w:rsidRDefault="00FE78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D01CB" w14:textId="77777777" w:rsidR="005607D2" w:rsidRDefault="005607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4A2D6E9B" wp14:editId="4BF9061A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2750FE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2B6BEC76" wp14:editId="665B3C9D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C09B9E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55313364" wp14:editId="5B8D73CB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BA04205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5CA0253C" wp14:editId="06C15D9F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F8DD57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433142AD" wp14:editId="53D7BD3D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6D84D6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1683B790" wp14:editId="5625C017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93D4ED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014715B7" wp14:editId="1F18BB6A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D2BD90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12DA9240" wp14:editId="66295DD4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494775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5C017587" wp14:editId="3F06A697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23FE02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D31D3EE" wp14:editId="7B9C52EF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B742487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3726963B" wp14:editId="5E5E359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441930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5F39D73D" wp14:editId="490317A6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74CDDA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16AF2901" wp14:editId="58C4BBD7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56397F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0E6714F4" wp14:editId="239B930F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1E34B4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226565B1" wp14:editId="26FAF678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DAF0F9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04CE11CB" wp14:editId="708D5510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3F6083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905291E" wp14:editId="560749BA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9EE9DBD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0A438B6" wp14:editId="67209DA5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565C98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694CA2C6" wp14:editId="3C0D6BFC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94CFCA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69F46528" wp14:editId="5FD99BBA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8FDDB9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3A381380" wp14:editId="1450E2AE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1B40E9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E14E421" wp14:editId="0280CBAA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8646AE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2211EE09" wp14:editId="24E5885F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75507A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4AD585D" wp14:editId="5923B5EF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852A082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A077CF9" wp14:editId="1C522C8F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64B1AE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7842419" wp14:editId="436984C2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8772BF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4216F0BA" wp14:editId="051DD8C7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182974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5120F86" wp14:editId="00EA8198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E13F9B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F7A45A3" wp14:editId="50CE588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4A9B9E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17262D73" wp14:editId="2EAA4D6D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685E80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6690E5C" wp14:editId="1758CF5E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3DC31F2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5180ADC" wp14:editId="46657F3A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6A8FE7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ECE9DBA" wp14:editId="1785B14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D0477D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EEDC56E" wp14:editId="02BBFD5C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7C284D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00F35139" wp14:editId="117F9DED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1142A0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67DA49A2" wp14:editId="3C47AFF0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2A5EEF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25355F4F" wp14:editId="0B961A5E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4609D5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187E3243" wp14:editId="3C5AEAF7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752621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6F4C92B" wp14:editId="77D63C60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917F66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D73332" wp14:editId="0AD3FCFA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987554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019CC762" wp14:editId="7699B5CB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D81272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01E0199F" wp14:editId="0D43A4EF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778655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71B12D4" wp14:editId="64AE5414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B3F6B2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0EDC64C0" wp14:editId="3811D94A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428017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1FC9C6EC" wp14:editId="1AE119D0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02E892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8A7FE61" wp14:editId="6FD6A375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6B1CEA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18499FA4" wp14:editId="5B7E0BDA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4E104A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0D9989A8" wp14:editId="5642B53E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9E6E5A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582FE2BD" wp14:editId="401A56FC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D33521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4D87D1B8" wp14:editId="6E85675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11EF8B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0ED988B6" wp14:editId="4A5E7260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52A8E9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2456B8EC" wp14:editId="2E010CBA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87FDA6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95210FC" wp14:editId="5C629672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CC508A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4D3279D7" wp14:editId="2479128F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4346521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53C9CF8A" wp14:editId="002BC7F0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D4EE4"/>
    <w:multiLevelType w:val="hybridMultilevel"/>
    <w:tmpl w:val="A5449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C531B"/>
    <w:multiLevelType w:val="hybridMultilevel"/>
    <w:tmpl w:val="F668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/31/2017"/>
    <w:docVar w:name="MonthEndA" w:val="2/28/2017"/>
    <w:docVar w:name="MonthEndB" w:val="12/31/2016"/>
    <w:docVar w:name="MonthStart" w:val="1/1/2017"/>
    <w:docVar w:name="MonthStartA" w:val="2/1/2017"/>
    <w:docVar w:name="MonthStartB" w:val="12/1/2016"/>
  </w:docVars>
  <w:rsids>
    <w:rsidRoot w:val="005607D2"/>
    <w:rsid w:val="00042058"/>
    <w:rsid w:val="000C7341"/>
    <w:rsid w:val="00267EEC"/>
    <w:rsid w:val="002B7529"/>
    <w:rsid w:val="00304240"/>
    <w:rsid w:val="004D4A19"/>
    <w:rsid w:val="00503B1A"/>
    <w:rsid w:val="005607D2"/>
    <w:rsid w:val="005E3E79"/>
    <w:rsid w:val="006118DD"/>
    <w:rsid w:val="00633D77"/>
    <w:rsid w:val="00677D86"/>
    <w:rsid w:val="007575DD"/>
    <w:rsid w:val="007B74FB"/>
    <w:rsid w:val="009209F3"/>
    <w:rsid w:val="00961F63"/>
    <w:rsid w:val="00A0585E"/>
    <w:rsid w:val="00B17DE7"/>
    <w:rsid w:val="00B77FC9"/>
    <w:rsid w:val="00BC1258"/>
    <w:rsid w:val="00C21D09"/>
    <w:rsid w:val="00C95B21"/>
    <w:rsid w:val="00DA7275"/>
    <w:rsid w:val="00E640B0"/>
    <w:rsid w:val="00E87F40"/>
    <w:rsid w:val="00EE5158"/>
    <w:rsid w:val="00F904EB"/>
    <w:rsid w:val="00FE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9A0C6"/>
  <w15:docId w15:val="{0C5464A1-6C51-4509-9FAA-7545EB43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  <w:style w:type="paragraph" w:styleId="ListParagraph">
    <w:name w:val="List Paragraph"/>
    <w:basedOn w:val="Normal"/>
    <w:uiPriority w:val="34"/>
    <w:semiHidden/>
    <w:qFormat/>
    <w:rsid w:val="00B77F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dd%20Petersen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A5ABC-15F3-4CFB-B83E-13B4AB626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8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Todd Petersen</dc:creator>
  <cp:keywords/>
  <cp:lastModifiedBy>Todd Petersen</cp:lastModifiedBy>
  <cp:revision>6</cp:revision>
  <cp:lastPrinted>2016-12-13T17:50:00Z</cp:lastPrinted>
  <dcterms:created xsi:type="dcterms:W3CDTF">2016-12-13T17:56:00Z</dcterms:created>
  <dcterms:modified xsi:type="dcterms:W3CDTF">2016-12-13T18:14:00Z</dcterms:modified>
  <cp:version/>
</cp:coreProperties>
</file>